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2026/090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Rathaus Eggersdorf in 7 Losen, Am Markt 8, 15345 Petershagen/Eggersdorf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